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B37FC" w14:textId="7D89C510" w:rsidR="00CF29EC" w:rsidRPr="00CF29EC" w:rsidRDefault="004F1653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r>
        <w:rPr>
          <w:rFonts w:ascii="Arial" w:hAnsi="Arial" w:cs="Arial"/>
          <w:b/>
          <w:bCs/>
          <w:color w:val="595959" w:themeColor="text1" w:themeTint="A6"/>
          <w:spacing w:val="20"/>
        </w:rPr>
        <w:t>BOTANISCHER GARTEN MÜNCHEN-NYMPHENBURG</w:t>
      </w:r>
    </w:p>
    <w:p w14:paraId="7CFE5E7C" w14:textId="386FB245" w:rsidR="00231E69" w:rsidRDefault="00231E69" w:rsidP="00231E69">
      <w:pPr>
        <w:rPr>
          <w:rFonts w:ascii="Arial" w:hAnsi="Arial" w:cs="Arial"/>
          <w:sz w:val="52"/>
          <w:szCs w:val="52"/>
        </w:rPr>
      </w:pPr>
      <w:r w:rsidRPr="00231E69">
        <w:rPr>
          <w:rFonts w:ascii="Arial" w:hAnsi="Arial" w:cs="Arial"/>
          <w:sz w:val="52"/>
          <w:szCs w:val="52"/>
        </w:rPr>
        <w:t>Verschiedene Gewässer und ihre Bepflanzung</w:t>
      </w:r>
    </w:p>
    <w:p w14:paraId="3A17BEF6" w14:textId="77777777" w:rsidR="00231E69" w:rsidRPr="00231E69" w:rsidRDefault="00231E69" w:rsidP="00231E69">
      <w:pPr>
        <w:rPr>
          <w:rFonts w:ascii="Arial" w:hAnsi="Arial" w:cs="Arial"/>
        </w:rPr>
      </w:pPr>
    </w:p>
    <w:p w14:paraId="632798D3" w14:textId="5F964BD8" w:rsidR="00A00DE1" w:rsidRPr="00A00DE1" w:rsidRDefault="00231E69" w:rsidP="003F4728">
      <w:pP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  <w:r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  <w:t>ARBEITSAUFTRAG 01</w:t>
      </w:r>
    </w:p>
    <w:p w14:paraId="5D524202" w14:textId="048D20F2" w:rsidR="00231E69" w:rsidRPr="00231E69" w:rsidRDefault="00231E69" w:rsidP="00231E69">
      <w:pPr>
        <w:ind w:right="673"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231E69"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  <w:t>Beschrifte die Bestandteile der Pflanze in Abbildung 1. Nenne auch jeweils die Aufgabe der einzelnen Teile.</w:t>
      </w:r>
    </w:p>
    <w:p w14:paraId="656218F6" w14:textId="77777777" w:rsidR="00231E69" w:rsidRDefault="00231E69" w:rsidP="00231E69">
      <w:pPr>
        <w:ind w:right="673"/>
        <w:rPr>
          <w:rFonts w:ascii="Arial" w:hAnsi="Arial" w:cs="Arial"/>
          <w:color w:val="404040" w:themeColor="text1" w:themeTint="BF"/>
          <w:shd w:val="clear" w:color="auto" w:fill="FFFFFF"/>
        </w:rPr>
      </w:pPr>
    </w:p>
    <w:p w14:paraId="37BB2224" w14:textId="74457DA4" w:rsidR="00231E69" w:rsidRPr="00231E69" w:rsidRDefault="00231E69" w:rsidP="00231E69">
      <w:pPr>
        <w:ind w:right="673"/>
        <w:jc w:val="center"/>
        <w:rPr>
          <w:rFonts w:ascii="Arial" w:hAnsi="Arial" w:cs="Arial"/>
          <w:color w:val="404040" w:themeColor="text1" w:themeTint="BF"/>
          <w:shd w:val="clear" w:color="auto" w:fill="FFFFFF"/>
        </w:rPr>
      </w:pPr>
      <w:r w:rsidRPr="00231E69">
        <w:rPr>
          <w:rFonts w:ascii="Arial" w:hAnsi="Arial" w:cs="Arial"/>
          <w:noProof/>
          <w:color w:val="404040" w:themeColor="text1" w:themeTint="BF"/>
          <w:shd w:val="clear" w:color="auto" w:fill="FFFFFF"/>
        </w:rPr>
        <w:drawing>
          <wp:inline distT="0" distB="0" distL="0" distR="0" wp14:anchorId="6A916B9D" wp14:editId="3AFD0FA3">
            <wp:extent cx="2052084" cy="2479253"/>
            <wp:effectExtent l="0" t="0" r="5715" b="0"/>
            <wp:docPr id="428497169" name="Grafik 1" descr="Ein Bild, das Pflanze, Zeichnung,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97169" name="Grafik 1" descr="Ein Bild, das Pflanze, Zeichnung, Blum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9840" cy="251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BB83" w14:textId="170E3B2C" w:rsidR="00CF29EC" w:rsidRDefault="00231E69" w:rsidP="00231E69">
      <w:pPr>
        <w:ind w:right="673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</w:rPr>
        <w:tab/>
      </w:r>
      <w:r>
        <w:rPr>
          <w:rFonts w:ascii="Arial" w:hAnsi="Arial" w:cs="Arial"/>
          <w:color w:val="404040" w:themeColor="text1" w:themeTint="BF"/>
        </w:rPr>
        <w:tab/>
        <w:t xml:space="preserve">                  </w:t>
      </w:r>
      <w:r w:rsidRPr="00231E69">
        <w:rPr>
          <w:rFonts w:ascii="Arial" w:hAnsi="Arial" w:cs="Arial"/>
          <w:color w:val="404040" w:themeColor="text1" w:themeTint="BF"/>
          <w:sz w:val="18"/>
          <w:szCs w:val="18"/>
        </w:rPr>
        <w:t>Abb.01 Bestandteile einer Pflanze</w:t>
      </w:r>
    </w:p>
    <w:p w14:paraId="1D5A9E18" w14:textId="77777777" w:rsidR="00231E69" w:rsidRDefault="00231E69" w:rsidP="00231E69">
      <w:pPr>
        <w:ind w:right="673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6E4CB68" w14:textId="77777777" w:rsidR="00231E69" w:rsidRDefault="00231E69" w:rsidP="00231E69">
      <w:pPr>
        <w:ind w:right="673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EF73368" w14:textId="08709906" w:rsidR="00231E69" w:rsidRPr="00A00DE1" w:rsidRDefault="00231E69" w:rsidP="00231E69">
      <w:pP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  <w:r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  <w:t>ARBEITSAUFTRAG 02</w:t>
      </w:r>
    </w:p>
    <w:p w14:paraId="215E6A8A" w14:textId="08A7AA7D" w:rsidR="00231E69" w:rsidRDefault="00231E69" w:rsidP="00231E69">
      <w:pPr>
        <w:ind w:right="673"/>
        <w:rPr>
          <w:rFonts w:ascii="Arial" w:hAnsi="Arial" w:cs="Arial"/>
          <w:i/>
          <w:iCs/>
          <w:color w:val="404040" w:themeColor="text1" w:themeTint="BF"/>
          <w:sz w:val="22"/>
          <w:szCs w:val="22"/>
          <w:shd w:val="clear" w:color="auto" w:fill="FFFFFF"/>
        </w:rPr>
      </w:pPr>
      <w:r w:rsidRPr="00231E69"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  <w:t xml:space="preserve">Trage die folgenden Bezeichnungen der unterschiedlichen Gewässerzonen passend in Abbildung 2 ein:   </w:t>
      </w:r>
      <w:r w:rsidRPr="00231E69">
        <w:rPr>
          <w:rFonts w:ascii="Arial" w:hAnsi="Arial" w:cs="Arial"/>
          <w:i/>
          <w:iCs/>
          <w:color w:val="404040" w:themeColor="text1" w:themeTint="BF"/>
          <w:sz w:val="22"/>
          <w:szCs w:val="22"/>
          <w:shd w:val="clear" w:color="auto" w:fill="FFFFFF"/>
        </w:rPr>
        <w:t>Schwimmblattgürtel   -Röhricht-/Sumpfgürtel   -Tauchpflanzengürtel</w:t>
      </w:r>
    </w:p>
    <w:p w14:paraId="7397844B" w14:textId="77777777" w:rsidR="00231E69" w:rsidRPr="00231E69" w:rsidRDefault="00231E69" w:rsidP="00231E69">
      <w:pPr>
        <w:ind w:right="673"/>
        <w:rPr>
          <w:rFonts w:ascii="Arial" w:hAnsi="Arial" w:cs="Arial"/>
          <w:i/>
          <w:iCs/>
          <w:color w:val="404040" w:themeColor="text1" w:themeTint="BF"/>
          <w:sz w:val="22"/>
          <w:szCs w:val="22"/>
          <w:shd w:val="clear" w:color="auto" w:fill="FFFFFF"/>
        </w:rPr>
      </w:pPr>
    </w:p>
    <w:p w14:paraId="3EB2D26A" w14:textId="243CC904" w:rsidR="00231E69" w:rsidRPr="00A00DE1" w:rsidRDefault="00231E69" w:rsidP="00231E69">
      <w:pP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  <w:r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  <w:t>ARBEITSAUFTRAG 03</w:t>
      </w:r>
    </w:p>
    <w:p w14:paraId="3E29E748" w14:textId="77777777" w:rsidR="00231E69" w:rsidRPr="00231E69" w:rsidRDefault="00231E69" w:rsidP="00231E69">
      <w:pPr>
        <w:ind w:right="673"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231E69"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  <w:t xml:space="preserve">Skizziere in jeder der drei Zonen jeweils eine Pflanze mit ihrer zonentypischen Besonderheit. Betrachte hierzu die präsentierten Bilder. </w:t>
      </w:r>
    </w:p>
    <w:p w14:paraId="689A8301" w14:textId="77777777" w:rsidR="00231E69" w:rsidRPr="00231E69" w:rsidRDefault="00231E69" w:rsidP="00231E69">
      <w:pPr>
        <w:ind w:right="673"/>
        <w:rPr>
          <w:rFonts w:ascii="Arial" w:hAnsi="Arial" w:cs="Arial"/>
          <w:color w:val="404040" w:themeColor="text1" w:themeTint="BF"/>
          <w:shd w:val="clear" w:color="auto" w:fill="FFFFFF"/>
        </w:rPr>
      </w:pPr>
    </w:p>
    <w:p w14:paraId="7D40D05C" w14:textId="5CB968FB" w:rsidR="00231E69" w:rsidRDefault="00231E69" w:rsidP="00231E69">
      <w:pPr>
        <w:ind w:right="673"/>
        <w:jc w:val="center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noProof/>
          <w:color w:val="404040" w:themeColor="text1" w:themeTint="BF"/>
          <w:sz w:val="18"/>
          <w:szCs w:val="18"/>
        </w:rPr>
        <w:drawing>
          <wp:inline distT="0" distB="0" distL="0" distR="0" wp14:anchorId="4FFD5760" wp14:editId="6DCE5307">
            <wp:extent cx="3349209" cy="1786269"/>
            <wp:effectExtent l="0" t="0" r="3810" b="4445"/>
            <wp:docPr id="1529188477" name="Grafik 1" descr="Ein Bild, das Reihe, Screenshot, Rechteck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88477" name="Grafik 1" descr="Ein Bild, das Reihe, Screenshot, Rechteck, Farbigkeit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209" cy="178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5A48" w14:textId="2A43D3D8" w:rsidR="00231E69" w:rsidRDefault="00231E69" w:rsidP="00231E69">
      <w:pPr>
        <w:ind w:left="708" w:right="673" w:firstLine="708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 xml:space="preserve">     </w:t>
      </w:r>
      <w:r w:rsidRPr="00231E69">
        <w:rPr>
          <w:rFonts w:ascii="Arial" w:hAnsi="Arial" w:cs="Arial"/>
          <w:color w:val="404040" w:themeColor="text1" w:themeTint="BF"/>
          <w:sz w:val="18"/>
          <w:szCs w:val="18"/>
        </w:rPr>
        <w:t>Abb.0</w:t>
      </w:r>
      <w:r>
        <w:rPr>
          <w:rFonts w:ascii="Arial" w:hAnsi="Arial" w:cs="Arial"/>
          <w:color w:val="404040" w:themeColor="text1" w:themeTint="BF"/>
          <w:sz w:val="18"/>
          <w:szCs w:val="18"/>
        </w:rPr>
        <w:t>2</w:t>
      </w:r>
      <w:r w:rsidRPr="00231E69">
        <w:rPr>
          <w:rFonts w:ascii="Arial" w:hAnsi="Arial" w:cs="Arial"/>
          <w:color w:val="404040" w:themeColor="text1" w:themeTint="BF"/>
          <w:sz w:val="18"/>
          <w:szCs w:val="18"/>
        </w:rPr>
        <w:t xml:space="preserve"> Bestandteile einer Pflanze</w:t>
      </w:r>
    </w:p>
    <w:p w14:paraId="367C3347" w14:textId="3D198F09" w:rsidR="00231E69" w:rsidRPr="00A00DE1" w:rsidRDefault="00231E69" w:rsidP="00231E69">
      <w:pP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  <w:r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  <w:lastRenderedPageBreak/>
        <w:t>ARBEITSAUFTRAG 04</w:t>
      </w:r>
    </w:p>
    <w:p w14:paraId="6E877110" w14:textId="5B1295C7" w:rsidR="00231E69" w:rsidRDefault="00231E69" w:rsidP="00231E69">
      <w:pPr>
        <w:pStyle w:val="Default"/>
        <w:rPr>
          <w:rFonts w:ascii="Arial" w:hAnsi="Arial" w:cs="Arial"/>
          <w:color w:val="auto"/>
          <w:sz w:val="22"/>
          <w:szCs w:val="22"/>
        </w:rPr>
      </w:pPr>
      <w:proofErr w:type="spellStart"/>
      <w:r w:rsidRPr="00231E69">
        <w:rPr>
          <w:rFonts w:ascii="Arial" w:hAnsi="Arial" w:cs="Arial"/>
          <w:color w:val="auto"/>
          <w:sz w:val="22"/>
          <w:szCs w:val="22"/>
        </w:rPr>
        <w:t>Lies</w:t>
      </w:r>
      <w:proofErr w:type="spellEnd"/>
      <w:r w:rsidRPr="00231E69">
        <w:rPr>
          <w:rFonts w:ascii="Arial" w:hAnsi="Arial" w:cs="Arial"/>
          <w:color w:val="auto"/>
          <w:sz w:val="22"/>
          <w:szCs w:val="22"/>
        </w:rPr>
        <w:t xml:space="preserve"> dir den Text durch und erstelle ein Mindmap zu den unterschiedlichen Gewässertypen.</w:t>
      </w:r>
    </w:p>
    <w:p w14:paraId="7BB6747B" w14:textId="77777777" w:rsidR="00231E69" w:rsidRPr="00231E69" w:rsidRDefault="00231E69" w:rsidP="00231E69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11C427A6" w14:textId="4F1A66AB" w:rsidR="00231E69" w:rsidRDefault="00231E69" w:rsidP="00231E69">
      <w:pPr>
        <w:ind w:left="708" w:right="673"/>
        <w:rPr>
          <w:rFonts w:ascii="Arial" w:hAnsi="Arial" w:cs="Arial"/>
          <w:i/>
          <w:iCs/>
          <w:sz w:val="22"/>
          <w:szCs w:val="22"/>
        </w:rPr>
      </w:pPr>
      <w:r w:rsidRPr="00231E69">
        <w:rPr>
          <w:rFonts w:ascii="Arial" w:hAnsi="Arial" w:cs="Arial"/>
          <w:i/>
          <w:iCs/>
          <w:sz w:val="22"/>
          <w:szCs w:val="22"/>
        </w:rPr>
        <w:t xml:space="preserve">Mehr als zwei Drittel der Erde sind von Wasser bedeckt. Neben dem Salzwasser der </w:t>
      </w:r>
      <w:r w:rsidRPr="00231E69">
        <w:rPr>
          <w:rFonts w:ascii="Arial" w:hAnsi="Arial" w:cs="Arial"/>
          <w:b/>
          <w:bCs/>
          <w:i/>
          <w:iCs/>
          <w:sz w:val="22"/>
          <w:szCs w:val="22"/>
        </w:rPr>
        <w:t>Meere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231E69">
        <w:rPr>
          <w:rFonts w:ascii="Arial" w:hAnsi="Arial" w:cs="Arial"/>
          <w:i/>
          <w:iCs/>
          <w:sz w:val="22"/>
          <w:szCs w:val="22"/>
        </w:rPr>
        <w:t xml:space="preserve">gibt es unterschiedliche </w:t>
      </w:r>
      <w:r w:rsidRPr="00231E69">
        <w:rPr>
          <w:rFonts w:ascii="Arial" w:hAnsi="Arial" w:cs="Arial"/>
          <w:b/>
          <w:bCs/>
          <w:i/>
          <w:iCs/>
          <w:sz w:val="22"/>
          <w:szCs w:val="22"/>
        </w:rPr>
        <w:t>Gewässertypen mit Süßwasser</w:t>
      </w:r>
      <w:r w:rsidRPr="00231E69">
        <w:rPr>
          <w:rFonts w:ascii="Arial" w:hAnsi="Arial" w:cs="Arial"/>
          <w:i/>
          <w:iCs/>
          <w:sz w:val="22"/>
          <w:szCs w:val="22"/>
        </w:rPr>
        <w:t xml:space="preserve">. In sogenannten </w:t>
      </w:r>
      <w:r w:rsidRPr="00231E69">
        <w:rPr>
          <w:rFonts w:ascii="Arial" w:hAnsi="Arial" w:cs="Arial"/>
          <w:b/>
          <w:bCs/>
          <w:i/>
          <w:iCs/>
          <w:sz w:val="22"/>
          <w:szCs w:val="22"/>
        </w:rPr>
        <w:t>Fließgewässern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231E69">
        <w:rPr>
          <w:rFonts w:ascii="Arial" w:hAnsi="Arial" w:cs="Arial"/>
          <w:i/>
          <w:iCs/>
          <w:sz w:val="22"/>
          <w:szCs w:val="22"/>
        </w:rPr>
        <w:t xml:space="preserve">wird Wasser transportiert und ist immer in Bewegung. Kleine </w:t>
      </w:r>
      <w:r w:rsidRPr="00231E69">
        <w:rPr>
          <w:rFonts w:ascii="Arial" w:hAnsi="Arial" w:cs="Arial"/>
          <w:b/>
          <w:bCs/>
          <w:i/>
          <w:iCs/>
          <w:sz w:val="22"/>
          <w:szCs w:val="22"/>
        </w:rPr>
        <w:t>Bäche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231E69">
        <w:rPr>
          <w:rFonts w:ascii="Arial" w:hAnsi="Arial" w:cs="Arial"/>
          <w:i/>
          <w:iCs/>
          <w:sz w:val="22"/>
          <w:szCs w:val="22"/>
        </w:rPr>
        <w:t xml:space="preserve">werden zu größeren </w:t>
      </w:r>
      <w:r w:rsidRPr="00231E69">
        <w:rPr>
          <w:rFonts w:ascii="Arial" w:hAnsi="Arial" w:cs="Arial"/>
          <w:b/>
          <w:bCs/>
          <w:i/>
          <w:iCs/>
          <w:sz w:val="22"/>
          <w:szCs w:val="22"/>
        </w:rPr>
        <w:t>Flüssen</w:t>
      </w:r>
      <w:r w:rsidRPr="00231E69">
        <w:rPr>
          <w:rFonts w:ascii="Arial" w:hAnsi="Arial" w:cs="Arial"/>
          <w:i/>
          <w:iCs/>
          <w:sz w:val="22"/>
          <w:szCs w:val="22"/>
        </w:rPr>
        <w:t xml:space="preserve">, die als große </w:t>
      </w:r>
      <w:r w:rsidRPr="00231E69">
        <w:rPr>
          <w:rFonts w:ascii="Arial" w:hAnsi="Arial" w:cs="Arial"/>
          <w:b/>
          <w:bCs/>
          <w:i/>
          <w:iCs/>
          <w:sz w:val="22"/>
          <w:szCs w:val="22"/>
        </w:rPr>
        <w:t>Ströme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231E69">
        <w:rPr>
          <w:rFonts w:ascii="Arial" w:hAnsi="Arial" w:cs="Arial"/>
          <w:i/>
          <w:iCs/>
          <w:sz w:val="22"/>
          <w:szCs w:val="22"/>
        </w:rPr>
        <w:t xml:space="preserve">schließlich im Meer münden. Der Mensch hat für die Landwirtschaft und Schifffahrt zusätzlich künstliche Fließgewässer geschaffen: </w:t>
      </w:r>
      <w:r w:rsidRPr="00231E69">
        <w:rPr>
          <w:rFonts w:ascii="Arial" w:hAnsi="Arial" w:cs="Arial"/>
          <w:b/>
          <w:bCs/>
          <w:i/>
          <w:iCs/>
          <w:sz w:val="22"/>
          <w:szCs w:val="22"/>
        </w:rPr>
        <w:t>Kanäle</w:t>
      </w:r>
      <w:r w:rsidRPr="00231E69">
        <w:rPr>
          <w:rFonts w:ascii="Arial" w:hAnsi="Arial" w:cs="Arial"/>
          <w:i/>
          <w:iCs/>
          <w:sz w:val="22"/>
          <w:szCs w:val="22"/>
        </w:rPr>
        <w:t xml:space="preserve">. In </w:t>
      </w:r>
      <w:r w:rsidRPr="00231E69">
        <w:rPr>
          <w:rFonts w:ascii="Arial" w:hAnsi="Arial" w:cs="Arial"/>
          <w:b/>
          <w:bCs/>
          <w:i/>
          <w:iCs/>
          <w:sz w:val="22"/>
          <w:szCs w:val="22"/>
        </w:rPr>
        <w:t>Stillgewässern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231E69">
        <w:rPr>
          <w:rFonts w:ascii="Arial" w:hAnsi="Arial" w:cs="Arial"/>
          <w:i/>
          <w:iCs/>
          <w:sz w:val="22"/>
          <w:szCs w:val="22"/>
        </w:rPr>
        <w:t xml:space="preserve">hingegen steht das </w:t>
      </w:r>
      <w:proofErr w:type="gramStart"/>
      <w:r w:rsidRPr="00231E69">
        <w:rPr>
          <w:rFonts w:ascii="Arial" w:hAnsi="Arial" w:cs="Arial"/>
          <w:i/>
          <w:iCs/>
          <w:sz w:val="22"/>
          <w:szCs w:val="22"/>
        </w:rPr>
        <w:t>Wasser relativ</w:t>
      </w:r>
      <w:proofErr w:type="gramEnd"/>
      <w:r w:rsidRPr="00231E69">
        <w:rPr>
          <w:rFonts w:ascii="Arial" w:hAnsi="Arial" w:cs="Arial"/>
          <w:i/>
          <w:iCs/>
          <w:sz w:val="22"/>
          <w:szCs w:val="22"/>
        </w:rPr>
        <w:t xml:space="preserve"> still. Es gibt natürliche </w:t>
      </w:r>
      <w:r w:rsidRPr="00231E69">
        <w:rPr>
          <w:rFonts w:ascii="Arial" w:hAnsi="Arial" w:cs="Arial"/>
          <w:b/>
          <w:bCs/>
          <w:i/>
          <w:iCs/>
          <w:sz w:val="22"/>
          <w:szCs w:val="22"/>
        </w:rPr>
        <w:t>Seen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231E69">
        <w:rPr>
          <w:rFonts w:ascii="Arial" w:hAnsi="Arial" w:cs="Arial"/>
          <w:i/>
          <w:iCs/>
          <w:sz w:val="22"/>
          <w:szCs w:val="22"/>
        </w:rPr>
        <w:t xml:space="preserve">und künstliche </w:t>
      </w:r>
      <w:r w:rsidRPr="00231E69">
        <w:rPr>
          <w:rFonts w:ascii="Arial" w:hAnsi="Arial" w:cs="Arial"/>
          <w:b/>
          <w:bCs/>
          <w:i/>
          <w:iCs/>
          <w:sz w:val="22"/>
          <w:szCs w:val="22"/>
        </w:rPr>
        <w:t>Stauseen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231E69">
        <w:rPr>
          <w:rFonts w:ascii="Arial" w:hAnsi="Arial" w:cs="Arial"/>
          <w:i/>
          <w:iCs/>
          <w:sz w:val="22"/>
          <w:szCs w:val="22"/>
        </w:rPr>
        <w:t xml:space="preserve">mit </w:t>
      </w:r>
      <w:proofErr w:type="spellStart"/>
      <w:r w:rsidRPr="00231E69">
        <w:rPr>
          <w:rFonts w:ascii="Arial" w:hAnsi="Arial" w:cs="Arial"/>
          <w:i/>
          <w:iCs/>
          <w:sz w:val="22"/>
          <w:szCs w:val="22"/>
        </w:rPr>
        <w:t>Wasserzu</w:t>
      </w:r>
      <w:proofErr w:type="spellEnd"/>
      <w:r w:rsidRPr="00231E69">
        <w:rPr>
          <w:rFonts w:ascii="Arial" w:hAnsi="Arial" w:cs="Arial"/>
          <w:i/>
          <w:iCs/>
          <w:sz w:val="22"/>
          <w:szCs w:val="22"/>
        </w:rPr>
        <w:t xml:space="preserve">-und </w:t>
      </w:r>
      <w:proofErr w:type="spellStart"/>
      <w:r w:rsidRPr="00231E69">
        <w:rPr>
          <w:rFonts w:ascii="Arial" w:hAnsi="Arial" w:cs="Arial"/>
          <w:i/>
          <w:iCs/>
          <w:sz w:val="22"/>
          <w:szCs w:val="22"/>
        </w:rPr>
        <w:t>abläufen</w:t>
      </w:r>
      <w:proofErr w:type="spellEnd"/>
      <w:r w:rsidRPr="00231E69">
        <w:rPr>
          <w:rFonts w:ascii="Arial" w:hAnsi="Arial" w:cs="Arial"/>
          <w:i/>
          <w:iCs/>
          <w:sz w:val="22"/>
          <w:szCs w:val="22"/>
        </w:rPr>
        <w:t xml:space="preserve">. Es existieren darüber hinaus natürliche </w:t>
      </w:r>
      <w:r w:rsidRPr="00231E69">
        <w:rPr>
          <w:rFonts w:ascii="Arial" w:hAnsi="Arial" w:cs="Arial"/>
          <w:b/>
          <w:bCs/>
          <w:i/>
          <w:iCs/>
          <w:sz w:val="22"/>
          <w:szCs w:val="22"/>
        </w:rPr>
        <w:t>Weiher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231E69">
        <w:rPr>
          <w:rFonts w:ascii="Arial" w:hAnsi="Arial" w:cs="Arial"/>
          <w:i/>
          <w:iCs/>
          <w:sz w:val="22"/>
          <w:szCs w:val="22"/>
        </w:rPr>
        <w:t xml:space="preserve">und künstlich angelegte </w:t>
      </w:r>
      <w:r w:rsidRPr="00231E69">
        <w:rPr>
          <w:rFonts w:ascii="Arial" w:hAnsi="Arial" w:cs="Arial"/>
          <w:b/>
          <w:bCs/>
          <w:i/>
          <w:iCs/>
          <w:sz w:val="22"/>
          <w:szCs w:val="22"/>
        </w:rPr>
        <w:t>Teiche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231E69">
        <w:rPr>
          <w:rFonts w:ascii="Arial" w:hAnsi="Arial" w:cs="Arial"/>
          <w:i/>
          <w:iCs/>
          <w:sz w:val="22"/>
          <w:szCs w:val="22"/>
        </w:rPr>
        <w:t>ohne Verbindung zu einem Fluss oder Bach.</w:t>
      </w:r>
    </w:p>
    <w:p w14:paraId="003B2269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24B072A4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2549848C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01EBB12C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2CB59306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4ED49A4A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42083A25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5D76320B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09166783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4969EE33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67142C77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2D89C04B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3A0B39B3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3E241D68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45D3251F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582E34D3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3AEA069E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61EE60BB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0FB5EC19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1C41DCCB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55920353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6D1F416D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0C6ED173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6DB5105E" w14:textId="77777777" w:rsidR="004F1653" w:rsidRDefault="004F1653" w:rsidP="004F1653">
      <w:pPr>
        <w:ind w:right="673"/>
        <w:rPr>
          <w:rFonts w:ascii="Arial" w:hAnsi="Arial" w:cs="Arial"/>
          <w:i/>
          <w:iCs/>
          <w:sz w:val="22"/>
          <w:szCs w:val="22"/>
        </w:rPr>
      </w:pPr>
    </w:p>
    <w:p w14:paraId="7D224CBF" w14:textId="12B610F4" w:rsidR="004F1653" w:rsidRPr="00A00DE1" w:rsidRDefault="004F1653" w:rsidP="004F1653">
      <w:pP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  <w:r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  <w:t>ARBEITSAUFTRAG 05</w:t>
      </w:r>
    </w:p>
    <w:p w14:paraId="3AB6AC76" w14:textId="77777777" w:rsidR="004F1653" w:rsidRDefault="004F1653" w:rsidP="004F1653">
      <w:pPr>
        <w:ind w:right="673"/>
        <w:rPr>
          <w:rFonts w:ascii="Arial" w:hAnsi="Arial" w:cs="Arial"/>
          <w:sz w:val="22"/>
          <w:szCs w:val="22"/>
        </w:rPr>
      </w:pPr>
      <w:r w:rsidRPr="004F1653">
        <w:rPr>
          <w:rFonts w:ascii="Arial" w:hAnsi="Arial" w:cs="Arial"/>
          <w:sz w:val="22"/>
          <w:szCs w:val="22"/>
        </w:rPr>
        <w:t>Stelle eine begründete Vermutung auf, warum es in Weihern oft Teichrosen gibt, nicht jedoch in großen Strömen.</w:t>
      </w:r>
    </w:p>
    <w:p w14:paraId="532EA840" w14:textId="77777777" w:rsidR="004F1653" w:rsidRPr="00231E69" w:rsidRDefault="004F1653" w:rsidP="004F1653">
      <w:pPr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noProof/>
          <w:color w:val="404040" w:themeColor="text1" w:themeTint="B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F98813" wp14:editId="62E61F29">
                <wp:simplePos x="0" y="0"/>
                <wp:positionH relativeFrom="column">
                  <wp:posOffset>1270</wp:posOffset>
                </wp:positionH>
                <wp:positionV relativeFrom="page">
                  <wp:posOffset>8746490</wp:posOffset>
                </wp:positionV>
                <wp:extent cx="5592445" cy="0"/>
                <wp:effectExtent l="0" t="0" r="0" b="12700"/>
                <wp:wrapNone/>
                <wp:docPr id="1704024917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244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118F77" id="Gerade Verbindung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.1pt,688.7pt" to="440.45pt,688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" strokecolor="#404040 [2429]">
                <v:stroke dashstyle="dash"/>
                <w10:wrap anchory="page"/>
              </v:line>
            </w:pict>
          </mc:Fallback>
        </mc:AlternateContent>
      </w:r>
      <w:r>
        <w:rPr>
          <w:rFonts w:ascii="Arial" w:hAnsi="Arial" w:cs="Arial"/>
          <w:noProof/>
          <w:color w:val="404040" w:themeColor="text1" w:themeTint="B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465511" wp14:editId="723A399A">
                <wp:simplePos x="0" y="0"/>
                <wp:positionH relativeFrom="column">
                  <wp:posOffset>4815</wp:posOffset>
                </wp:positionH>
                <wp:positionV relativeFrom="page">
                  <wp:posOffset>9397365</wp:posOffset>
                </wp:positionV>
                <wp:extent cx="5592445" cy="0"/>
                <wp:effectExtent l="0" t="0" r="0" b="12700"/>
                <wp:wrapNone/>
                <wp:docPr id="958671606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244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9B20F" id="Gerade Verbindung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.4pt,739.95pt" to="440.75pt,73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" strokecolor="#404040 [2429]">
                <v:stroke dashstyle="dash"/>
                <w10:wrap anchory="page"/>
              </v:line>
            </w:pict>
          </mc:Fallback>
        </mc:AlternateContent>
      </w:r>
      <w:r>
        <w:rPr>
          <w:rFonts w:ascii="Arial" w:hAnsi="Arial" w:cs="Arial"/>
          <w:noProof/>
          <w:color w:val="404040" w:themeColor="text1" w:themeTint="B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C0AD46" wp14:editId="00C438AA">
                <wp:simplePos x="0" y="0"/>
                <wp:positionH relativeFrom="column">
                  <wp:posOffset>4815</wp:posOffset>
                </wp:positionH>
                <wp:positionV relativeFrom="page">
                  <wp:posOffset>9067800</wp:posOffset>
                </wp:positionV>
                <wp:extent cx="5592445" cy="0"/>
                <wp:effectExtent l="0" t="0" r="0" b="12700"/>
                <wp:wrapNone/>
                <wp:docPr id="734972325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244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2A8F2" id="Gerade Verbindung 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.4pt,714pt" to="440.75pt,71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" strokecolor="#404040 [2429]">
                <v:stroke dashstyle="dash"/>
                <w10:wrap anchory="page"/>
              </v:line>
            </w:pict>
          </mc:Fallback>
        </mc:AlternateContent>
      </w:r>
      <w:r>
        <w:rPr>
          <w:rFonts w:ascii="Arial" w:hAnsi="Arial" w:cs="Arial"/>
          <w:noProof/>
          <w:color w:val="404040" w:themeColor="text1" w:themeTint="B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2BE8A42" wp14:editId="62CAB7CE">
                <wp:simplePos x="0" y="0"/>
                <wp:positionH relativeFrom="column">
                  <wp:posOffset>1270</wp:posOffset>
                </wp:positionH>
                <wp:positionV relativeFrom="page">
                  <wp:posOffset>8452485</wp:posOffset>
                </wp:positionV>
                <wp:extent cx="5592445" cy="0"/>
                <wp:effectExtent l="0" t="0" r="0" b="12700"/>
                <wp:wrapNone/>
                <wp:docPr id="1870604070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244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8B28D" id="Gerade Verbindung 2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.1pt,665.55pt" to="440.45pt,66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" strokecolor="#404040 [2429]">
                <v:stroke dashstyle="dash"/>
                <w10:wrap anchory="page"/>
              </v:line>
            </w:pict>
          </mc:Fallback>
        </mc:AlternateContent>
      </w:r>
    </w:p>
    <w:p w14:paraId="4E73FFF1" w14:textId="77777777" w:rsidR="004F1653" w:rsidRPr="004F1653" w:rsidRDefault="004F1653" w:rsidP="004F1653">
      <w:pPr>
        <w:ind w:right="673"/>
        <w:rPr>
          <w:rFonts w:ascii="Arial" w:hAnsi="Arial" w:cs="Arial"/>
          <w:sz w:val="22"/>
          <w:szCs w:val="22"/>
        </w:rPr>
      </w:pPr>
    </w:p>
    <w:p w14:paraId="0D030C81" w14:textId="79918DB7" w:rsidR="004F1653" w:rsidRDefault="004F1653" w:rsidP="004F1653">
      <w:pPr>
        <w:ind w:right="673"/>
        <w:rPr>
          <w:rFonts w:ascii="Arial" w:hAnsi="Arial" w:cs="Arial"/>
          <w:sz w:val="22"/>
          <w:szCs w:val="22"/>
        </w:rPr>
      </w:pPr>
    </w:p>
    <w:p w14:paraId="6155ACE0" w14:textId="77777777" w:rsidR="004F1653" w:rsidRDefault="004F1653" w:rsidP="004F1653">
      <w:pPr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5EC37E46" w14:textId="77777777" w:rsidR="004F1653" w:rsidRDefault="004F1653" w:rsidP="004F1653">
      <w:pPr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26F9F200" w14:textId="77777777" w:rsidR="004F1653" w:rsidRDefault="004F1653" w:rsidP="004F1653">
      <w:pPr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0262158C" w14:textId="77777777" w:rsidR="004F1653" w:rsidRDefault="004F1653" w:rsidP="004F1653">
      <w:pPr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689F3412" w14:textId="77777777" w:rsidR="004F1653" w:rsidRDefault="004F1653" w:rsidP="004F1653">
      <w:pPr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3CDDA181" w14:textId="77777777" w:rsidR="004F1653" w:rsidRDefault="004F1653" w:rsidP="004F1653">
      <w:pPr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52155F98" w14:textId="331C3F40" w:rsidR="004F1653" w:rsidRDefault="004F1653" w:rsidP="004F1653">
      <w:pPr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6D8D76A9" w14:textId="4E59F0BA" w:rsidR="004F1653" w:rsidRPr="00D57DFF" w:rsidRDefault="00D57DFF" w:rsidP="00D57DFF">
      <w:pPr>
        <w:pStyle w:val="Default"/>
        <w:rPr>
          <w:rFonts w:ascii="Arial" w:hAnsi="Arial" w:cs="Arial"/>
          <w:sz w:val="22"/>
          <w:szCs w:val="22"/>
        </w:rPr>
      </w:pPr>
      <w:r w:rsidRPr="00D57DFF">
        <w:rPr>
          <w:rFonts w:ascii="Arial" w:hAnsi="Arial" w:cs="Arial"/>
          <w:noProof/>
          <w:color w:val="404040" w:themeColor="text1" w:themeTint="BF"/>
          <w:sz w:val="22"/>
          <w:szCs w:val="22"/>
        </w:rPr>
        <w:lastRenderedPageBreak/>
        <w:drawing>
          <wp:inline distT="0" distB="0" distL="0" distR="0" wp14:anchorId="7D650242" wp14:editId="595D6CB5">
            <wp:extent cx="2802255" cy="1868170"/>
            <wp:effectExtent l="0" t="0" r="4445" b="0"/>
            <wp:docPr id="11351321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321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1953" cy="1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DFF">
        <w:rPr>
          <w:rFonts w:ascii="Arial" w:hAnsi="Arial" w:cs="Arial"/>
          <w:color w:val="404040" w:themeColor="text1" w:themeTint="BF"/>
          <w:sz w:val="22"/>
          <w:szCs w:val="22"/>
        </w:rPr>
        <w:t xml:space="preserve">   </w:t>
      </w:r>
      <w:r w:rsidRPr="00D57DFF">
        <w:rPr>
          <w:rFonts w:ascii="Arial" w:hAnsi="Arial" w:cs="Arial"/>
          <w:color w:val="auto"/>
          <w:sz w:val="22"/>
          <w:szCs w:val="22"/>
        </w:rPr>
        <w:t>Teichrose</w:t>
      </w:r>
    </w:p>
    <w:p w14:paraId="26524F2D" w14:textId="77777777" w:rsidR="004F1653" w:rsidRPr="004F1653" w:rsidRDefault="004F1653" w:rsidP="004F1653">
      <w:pPr>
        <w:rPr>
          <w:rFonts w:ascii="Arial" w:hAnsi="Arial" w:cs="Arial"/>
          <w:sz w:val="18"/>
          <w:szCs w:val="18"/>
        </w:rPr>
      </w:pPr>
    </w:p>
    <w:p w14:paraId="23064105" w14:textId="39E270E2" w:rsidR="004F1653" w:rsidRPr="00D57DFF" w:rsidRDefault="00D57DFF" w:rsidP="004F1653">
      <w:pPr>
        <w:rPr>
          <w:rFonts w:ascii="Arial" w:hAnsi="Arial" w:cs="Arial"/>
          <w:sz w:val="22"/>
          <w:szCs w:val="22"/>
        </w:rPr>
      </w:pPr>
      <w:r w:rsidRPr="00D57DF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9D8DE59" wp14:editId="043995E3">
            <wp:extent cx="2806995" cy="1871330"/>
            <wp:effectExtent l="0" t="0" r="0" b="0"/>
            <wp:docPr id="247384419" name="Grafik 1" descr="Ein Bild, das draußen, Wasser, Pflanze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84419" name="Grafik 1" descr="Ein Bild, das draußen, Wasser, Pflanze, Gras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3306" cy="187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DFF">
        <w:rPr>
          <w:rFonts w:ascii="Arial" w:hAnsi="Arial" w:cs="Arial"/>
          <w:sz w:val="22"/>
          <w:szCs w:val="22"/>
        </w:rPr>
        <w:t xml:space="preserve">   Rohrkolben</w:t>
      </w:r>
    </w:p>
    <w:p w14:paraId="603B6BB7" w14:textId="77777777" w:rsidR="00D57DFF" w:rsidRDefault="00D57DFF" w:rsidP="004F1653">
      <w:pPr>
        <w:rPr>
          <w:rFonts w:ascii="Arial" w:hAnsi="Arial" w:cs="Arial"/>
          <w:sz w:val="18"/>
          <w:szCs w:val="18"/>
        </w:rPr>
      </w:pPr>
    </w:p>
    <w:p w14:paraId="4617FC6A" w14:textId="213B53C7" w:rsidR="00D57DFF" w:rsidRDefault="00D57DFF" w:rsidP="00D57DFF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D57DF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9D06FC1" wp14:editId="7EAF87C9">
            <wp:extent cx="2802596" cy="1562986"/>
            <wp:effectExtent l="0" t="0" r="4445" b="0"/>
            <wp:docPr id="51996135" name="Grafik 1" descr="Ein Bild, das draußen, Wasserpflanzen, Wasser, gel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6135" name="Grafik 1" descr="Ein Bild, das draußen, Wasserpflanzen, Wasser, gelb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7847" cy="157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DFF">
        <w:rPr>
          <w:rFonts w:ascii="Arial" w:hAnsi="Arial" w:cs="Arial"/>
          <w:sz w:val="22"/>
          <w:szCs w:val="22"/>
        </w:rPr>
        <w:t xml:space="preserve">   </w:t>
      </w:r>
      <w:r w:rsidRPr="00D57DFF">
        <w:rPr>
          <w:rFonts w:ascii="Arial" w:hAnsi="Arial" w:cs="Arial"/>
          <w:color w:val="auto"/>
          <w:sz w:val="22"/>
          <w:szCs w:val="22"/>
        </w:rPr>
        <w:t>Sumpfdotterblume</w:t>
      </w:r>
    </w:p>
    <w:p w14:paraId="213B9CCB" w14:textId="77777777" w:rsidR="00D57DFF" w:rsidRPr="00D57DFF" w:rsidRDefault="00D57DFF" w:rsidP="00D57DFF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4DEB9B6F" w14:textId="4949CC22" w:rsidR="004F1653" w:rsidRPr="004F1653" w:rsidRDefault="00D57DFF" w:rsidP="004F1653">
      <w:pPr>
        <w:rPr>
          <w:rFonts w:ascii="Arial" w:hAnsi="Arial" w:cs="Arial"/>
          <w:sz w:val="18"/>
          <w:szCs w:val="18"/>
        </w:rPr>
      </w:pPr>
      <w:r w:rsidRPr="00D57DFF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1B615E3" wp14:editId="0D9F7C53">
            <wp:extent cx="2802255" cy="1858126"/>
            <wp:effectExtent l="0" t="0" r="4445" b="0"/>
            <wp:docPr id="757058650" name="Grafik 1" descr="Ein Bild, das Farbigkeit,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58650" name="Grafik 1" descr="Ein Bild, das Farbigkeit, Grün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7374" cy="187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  </w:t>
      </w:r>
      <w:r w:rsidRPr="00D57DFF">
        <w:rPr>
          <w:rFonts w:ascii="Arial" w:hAnsi="Arial" w:cs="Arial"/>
          <w:sz w:val="22"/>
          <w:szCs w:val="22"/>
        </w:rPr>
        <w:t>Wasserpest</w:t>
      </w:r>
    </w:p>
    <w:p w14:paraId="28B846C8" w14:textId="10A7B74C" w:rsidR="004F1653" w:rsidRPr="004F1653" w:rsidRDefault="004F1653" w:rsidP="004F1653">
      <w:pPr>
        <w:tabs>
          <w:tab w:val="left" w:pos="8389"/>
        </w:tabs>
        <w:rPr>
          <w:rFonts w:ascii="Arial" w:hAnsi="Arial" w:cs="Arial"/>
          <w:sz w:val="18"/>
          <w:szCs w:val="18"/>
        </w:rPr>
      </w:pPr>
    </w:p>
    <w:sectPr w:rsidR="004F1653" w:rsidRPr="004F1653" w:rsidSect="00A00DE1">
      <w:headerReference w:type="default" r:id="rId14"/>
      <w:footerReference w:type="default" r:id="rId15"/>
      <w:pgSz w:w="11900" w:h="16840"/>
      <w:pgMar w:top="2835" w:right="1418" w:bottom="1134" w:left="130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ECBE63" w14:textId="77777777" w:rsidR="00967468" w:rsidRDefault="00967468" w:rsidP="005334D1">
      <w:r>
        <w:separator/>
      </w:r>
    </w:p>
  </w:endnote>
  <w:endnote w:type="continuationSeparator" w:id="0">
    <w:p w14:paraId="5C2AEABA" w14:textId="77777777" w:rsidR="00967468" w:rsidRDefault="00967468" w:rsidP="00533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639F2" w14:textId="77777777" w:rsidR="003F4728" w:rsidRPr="00A00DE1" w:rsidRDefault="003F4728" w:rsidP="003F4728">
    <w:pPr>
      <w:spacing w:before="750" w:after="300"/>
      <w:jc w:val="center"/>
      <w:outlineLvl w:val="1"/>
      <w:rPr>
        <w:rFonts w:ascii="Arial" w:eastAsia="Times New Roman" w:hAnsi="Arial" w:cs="Arial"/>
        <w:color w:val="747474" w:themeColor="background2" w:themeShade="80"/>
        <w:sz w:val="18"/>
        <w:szCs w:val="18"/>
        <w:lang w:eastAsia="de-DE"/>
      </w:rPr>
    </w:pPr>
    <w:r w:rsidRPr="003F4728">
      <w:rPr>
        <w:rFonts w:ascii="Arial" w:eastAsia="Times New Roman" w:hAnsi="Arial" w:cs="Arial"/>
        <w:color w:val="747474" w:themeColor="background2" w:themeShade="80"/>
        <w:sz w:val="18"/>
        <w:szCs w:val="18"/>
        <w:lang w:eastAsia="de-DE"/>
      </w:rPr>
      <w:t>©</w:t>
    </w:r>
    <w:r w:rsidRPr="00A00DE1">
      <w:rPr>
        <w:rFonts w:ascii="Arial" w:eastAsia="Times New Roman" w:hAnsi="Arial" w:cs="Arial"/>
        <w:color w:val="747474" w:themeColor="background2" w:themeShade="80"/>
        <w:sz w:val="18"/>
        <w:szCs w:val="18"/>
        <w:lang w:eastAsia="de-DE"/>
      </w:rPr>
      <w:t xml:space="preserve"> </w:t>
    </w:r>
    <w:proofErr w:type="spellStart"/>
    <w:r w:rsidRPr="00A00DE1">
      <w:rPr>
        <w:rFonts w:ascii="Arial" w:eastAsia="Times New Roman" w:hAnsi="Arial" w:cs="Arial"/>
        <w:color w:val="747474" w:themeColor="background2" w:themeShade="80"/>
        <w:sz w:val="18"/>
        <w:szCs w:val="18"/>
        <w:lang w:eastAsia="de-DE"/>
      </w:rPr>
      <w:t>TUMjunior</w:t>
    </w:r>
    <w:proofErr w:type="spellEnd"/>
    <w:r w:rsidRPr="00A00DE1">
      <w:rPr>
        <w:rFonts w:ascii="Arial" w:eastAsia="Times New Roman" w:hAnsi="Arial" w:cs="Arial"/>
        <w:color w:val="747474" w:themeColor="background2" w:themeShade="80"/>
        <w:sz w:val="18"/>
        <w:szCs w:val="18"/>
        <w:lang w:eastAsia="de-DE"/>
      </w:rPr>
      <w:t xml:space="preserve"> Team</w:t>
    </w:r>
  </w:p>
  <w:p w14:paraId="5299B89A" w14:textId="77777777" w:rsidR="003F4728" w:rsidRDefault="003F47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A0DF38" w14:textId="77777777" w:rsidR="00967468" w:rsidRDefault="00967468" w:rsidP="005334D1">
      <w:r>
        <w:separator/>
      </w:r>
    </w:p>
  </w:footnote>
  <w:footnote w:type="continuationSeparator" w:id="0">
    <w:p w14:paraId="7FAA1F81" w14:textId="77777777" w:rsidR="00967468" w:rsidRDefault="00967468" w:rsidP="005334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45E15" w14:textId="77777777" w:rsidR="005334D1" w:rsidRPr="005334D1" w:rsidRDefault="003F4728">
    <w:pPr>
      <w:pStyle w:val="Kopfzeile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39696E4" wp14:editId="232792B4">
          <wp:simplePos x="0" y="0"/>
          <wp:positionH relativeFrom="column">
            <wp:posOffset>-721360</wp:posOffset>
          </wp:positionH>
          <wp:positionV relativeFrom="paragraph">
            <wp:posOffset>6320</wp:posOffset>
          </wp:positionV>
          <wp:extent cx="1265274" cy="1231077"/>
          <wp:effectExtent l="0" t="0" r="5080" b="1270"/>
          <wp:wrapNone/>
          <wp:docPr id="728040057" name="Grafik 6" descr="Ein Bild, das Kreis, Kunst, Entwurf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8040057" name="Grafik 6" descr="Ein Bild, das Kreis, Kunst, Entwurf, Grafiken enthält.&#10;&#10;Automatisch generierte Beschreibung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lumMod val="50000"/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274" cy="12310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80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33D01E" wp14:editId="1EC3E8BD">
              <wp:simplePos x="0" y="0"/>
              <wp:positionH relativeFrom="margin">
                <wp:posOffset>-831850</wp:posOffset>
              </wp:positionH>
              <wp:positionV relativeFrom="paragraph">
                <wp:posOffset>-449580</wp:posOffset>
              </wp:positionV>
              <wp:extent cx="297950" cy="1366463"/>
              <wp:effectExtent l="0" t="0" r="0" b="5715"/>
              <wp:wrapNone/>
              <wp:docPr id="1024699831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7950" cy="1366463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356A6B" id="Rechteck 5" o:spid="_x0000_s1026" style="position:absolute;margin-left:-65.5pt;margin-top:-35.4pt;width:23.45pt;height:107.6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" fillcolor="#737373 [1614]" stroked="f" strokeweight="1pt">
              <v:textbox inset="0,0,0,0"/>
              <w10:wrap anchorx="margin"/>
            </v:rect>
          </w:pict>
        </mc:Fallback>
      </mc:AlternateContent>
    </w:r>
    <w:r w:rsidR="005334D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C46C55" wp14:editId="455B7541">
              <wp:simplePos x="0" y="0"/>
              <wp:positionH relativeFrom="column">
                <wp:posOffset>627380</wp:posOffset>
              </wp:positionH>
              <wp:positionV relativeFrom="paragraph">
                <wp:posOffset>1905</wp:posOffset>
              </wp:positionV>
              <wp:extent cx="4638040" cy="1828800"/>
              <wp:effectExtent l="0" t="0" r="0" b="0"/>
              <wp:wrapSquare wrapText="bothSides"/>
              <wp:docPr id="92972853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3804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36178F" w14:textId="0B3A38C3" w:rsidR="005334D1" w:rsidRPr="0011280F" w:rsidRDefault="005334D1" w:rsidP="005334D1">
                          <w:pPr>
                            <w:pStyle w:val="Kopfzeile"/>
                            <w:jc w:val="center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</w:pPr>
                          <w:r w:rsidRPr="0011280F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  <w:t xml:space="preserve">JAHRGANGSSTUFE </w:t>
                          </w:r>
                          <w:r w:rsidR="00231E69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  <w:t>06</w:t>
                          </w:r>
                          <w:r w:rsidRPr="0011280F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  <w:t xml:space="preserve">  I  </w:t>
                          </w:r>
                          <w:r w:rsidR="00231E69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  <w:t>NATUR UND TECHNIK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CC46C55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49.4pt;margin-top:.15pt;width:365.2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" filled="f" stroked="f" strokeweight=".5pt">
              <v:textbox style="mso-fit-shape-to-text:t">
                <w:txbxContent>
                  <w:p w14:paraId="4D36178F" w14:textId="0B3A38C3" w:rsidR="005334D1" w:rsidRPr="0011280F" w:rsidRDefault="005334D1" w:rsidP="005334D1">
                    <w:pPr>
                      <w:pStyle w:val="Kopfzeile"/>
                      <w:jc w:val="center"/>
                      <w:rPr>
                        <w:rFonts w:ascii="Arial" w:hAnsi="Arial" w:cs="Arial"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</w:pPr>
                    <w:r w:rsidRPr="0011280F">
                      <w:rPr>
                        <w:rFonts w:ascii="Arial" w:hAnsi="Arial" w:cs="Arial"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  <w:t xml:space="preserve">JAHRGANGSSTUFE </w:t>
                    </w:r>
                    <w:r w:rsidR="00231E69">
                      <w:rPr>
                        <w:rFonts w:ascii="Arial" w:hAnsi="Arial" w:cs="Arial"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  <w:t>06</w:t>
                    </w:r>
                    <w:r w:rsidRPr="0011280F">
                      <w:rPr>
                        <w:rFonts w:ascii="Arial" w:hAnsi="Arial" w:cs="Arial"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  <w:t xml:space="preserve">  I  </w:t>
                    </w:r>
                    <w:r w:rsidR="00231E69">
                      <w:rPr>
                        <w:rFonts w:ascii="Arial" w:hAnsi="Arial" w:cs="Arial"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  <w:t>NATUR UND TECHNIK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334D1">
      <w:rPr>
        <w:noProof/>
      </w:rPr>
      <w:drawing>
        <wp:anchor distT="0" distB="0" distL="114300" distR="114300" simplePos="0" relativeHeight="251661312" behindDoc="1" locked="0" layoutInCell="1" allowOverlap="1" wp14:anchorId="2D9B6F4B" wp14:editId="3F095C00">
          <wp:simplePos x="0" y="0"/>
          <wp:positionH relativeFrom="column">
            <wp:posOffset>5384823</wp:posOffset>
          </wp:positionH>
          <wp:positionV relativeFrom="paragraph">
            <wp:posOffset>-285291</wp:posOffset>
          </wp:positionV>
          <wp:extent cx="1118235" cy="591185"/>
          <wp:effectExtent l="0" t="0" r="0" b="5715"/>
          <wp:wrapNone/>
          <wp:docPr id="1064118897" name="Grafik 4" descr="Ein Bild, das Lupe, Kreis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118897" name="Grafik 4" descr="Ein Bild, das Lupe, Kreis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235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34D1">
      <w:fldChar w:fldCharType="begin"/>
    </w:r>
    <w:r w:rsidR="005334D1">
      <w:instrText xml:space="preserve"> INCLUDEPICTURE "cid:1DD3DC9E-476A-419E-BD03-B967076CD85D" \* MERGEFORMATINET </w:instrText>
    </w:r>
    <w:r w:rsidR="005334D1">
      <w:fldChar w:fldCharType="separate"/>
    </w:r>
    <w:r w:rsidR="005334D1">
      <w:rPr>
        <w:noProof/>
      </w:rPr>
      <mc:AlternateContent>
        <mc:Choice Requires="wps">
          <w:drawing>
            <wp:inline distT="0" distB="0" distL="0" distR="0" wp14:anchorId="651B37FA" wp14:editId="603F52B3">
              <wp:extent cx="302895" cy="302895"/>
              <wp:effectExtent l="0" t="0" r="0" b="0"/>
              <wp:docPr id="1273635089" name="Rechteck 1" descr="TUM junior copic_crop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289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BD6A302" id="Rechteck 1" o:spid="_x0000_s1026" alt="TUM junior copic_crop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" filled="f" stroked="f">
              <o:lock v:ext="edit" aspectratio="t"/>
              <w10:anchorlock/>
            </v:rect>
          </w:pict>
        </mc:Fallback>
      </mc:AlternateContent>
    </w:r>
    <w:r w:rsidR="005334D1">
      <w:fldChar w:fldCharType="end"/>
    </w:r>
    <w:r w:rsidR="005334D1">
      <w:fldChar w:fldCharType="begin"/>
    </w:r>
    <w:r w:rsidR="005334D1">
      <w:instrText xml:space="preserve"> INCLUDEPICTURE "cid:1DD3DC9E-476A-419E-BD03-B967076CD85D" \* MERGEFORMATINET </w:instrText>
    </w:r>
    <w:r w:rsidR="005334D1">
      <w:fldChar w:fldCharType="separate"/>
    </w:r>
    <w:r w:rsidR="005334D1">
      <w:rPr>
        <w:noProof/>
      </w:rPr>
      <mc:AlternateContent>
        <mc:Choice Requires="wps">
          <w:drawing>
            <wp:inline distT="0" distB="0" distL="0" distR="0" wp14:anchorId="785497E8" wp14:editId="60549B49">
              <wp:extent cx="302895" cy="302895"/>
              <wp:effectExtent l="0" t="0" r="0" b="0"/>
              <wp:docPr id="1093027049" name="Rechteck 2" descr="TUM junior copic_crop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289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4AA55CE" id="Rechteck 2" o:spid="_x0000_s1026" alt="TUM junior copic_crop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" filled="f" stroked="f">
              <o:lock v:ext="edit" aspectratio="t"/>
              <w10:anchorlock/>
            </v:rect>
          </w:pict>
        </mc:Fallback>
      </mc:AlternateContent>
    </w:r>
    <w:r w:rsidR="005334D1">
      <w:fldChar w:fldCharType="end"/>
    </w:r>
  </w:p>
  <w:p w14:paraId="485A31E8" w14:textId="77777777" w:rsidR="005334D1" w:rsidRDefault="00CF29E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D6310A" wp14:editId="3C24073A">
              <wp:simplePos x="0" y="0"/>
              <wp:positionH relativeFrom="column">
                <wp:posOffset>-1565275</wp:posOffset>
              </wp:positionH>
              <wp:positionV relativeFrom="paragraph">
                <wp:posOffset>571500</wp:posOffset>
              </wp:positionV>
              <wp:extent cx="1771015" cy="243840"/>
              <wp:effectExtent l="0" t="0" r="0" b="0"/>
              <wp:wrapSquare wrapText="bothSides"/>
              <wp:docPr id="15149744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771015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5CDF69" w14:textId="77777777" w:rsidR="0011280F" w:rsidRPr="0011280F" w:rsidRDefault="00CF29EC" w:rsidP="0011280F">
                          <w:pPr>
                            <w:pStyle w:val="Kopfzeile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</w:pPr>
                          <w:r w:rsidRPr="00CF29EC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747474" w:themeColor="background2" w:themeShade="80"/>
                              <w:spacing w:val="40"/>
                              <w:sz w:val="20"/>
                              <w:szCs w:val="20"/>
                            </w:rPr>
                            <w:t>ARBEITS</w:t>
                          </w:r>
                          <w:r w:rsidRPr="00CF29EC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FFFF" w:themeColor="background1"/>
                              <w:spacing w:val="40"/>
                              <w:sz w:val="20"/>
                              <w:szCs w:val="20"/>
                            </w:rPr>
                            <w:t>BLATT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D6310A" id="_x0000_s1027" type="#_x0000_t202" style="position:absolute;margin-left:-123.25pt;margin-top:45pt;width:139.45pt;height:19.2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" filled="f" stroked="f" strokeweight=".5pt">
              <v:textbox>
                <w:txbxContent>
                  <w:p w14:paraId="435CDF69" w14:textId="77777777" w:rsidR="0011280F" w:rsidRPr="0011280F" w:rsidRDefault="00CF29EC" w:rsidP="0011280F">
                    <w:pPr>
                      <w:pStyle w:val="Kopfzeile"/>
                      <w:jc w:val="center"/>
                      <w:rPr>
                        <w:rFonts w:ascii="Arial" w:hAnsi="Arial" w:cs="Arial"/>
                        <w:b/>
                        <w:bCs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</w:pPr>
                    <w:r w:rsidRPr="00CF29EC">
                      <w:rPr>
                        <w:rFonts w:ascii="Arial" w:hAnsi="Arial" w:cs="Arial"/>
                        <w:b/>
                        <w:bCs/>
                        <w:noProof/>
                        <w:color w:val="747474" w:themeColor="background2" w:themeShade="80"/>
                        <w:spacing w:val="40"/>
                        <w:sz w:val="20"/>
                        <w:szCs w:val="20"/>
                      </w:rPr>
                      <w:t>ARBEITS</w:t>
                    </w:r>
                    <w:r w:rsidRPr="00CF29EC">
                      <w:rPr>
                        <w:rFonts w:ascii="Arial" w:hAnsi="Arial" w:cs="Arial"/>
                        <w:b/>
                        <w:bCs/>
                        <w:noProof/>
                        <w:color w:val="FFFFFF" w:themeColor="background1"/>
                        <w:spacing w:val="40"/>
                        <w:sz w:val="20"/>
                        <w:szCs w:val="20"/>
                      </w:rPr>
                      <w:t>BLATT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E8B0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968170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E69"/>
    <w:rsid w:val="0011280F"/>
    <w:rsid w:val="00116ABE"/>
    <w:rsid w:val="0012695E"/>
    <w:rsid w:val="00231E69"/>
    <w:rsid w:val="003F4728"/>
    <w:rsid w:val="003F6663"/>
    <w:rsid w:val="004F1653"/>
    <w:rsid w:val="005334D1"/>
    <w:rsid w:val="008377A3"/>
    <w:rsid w:val="008C1E19"/>
    <w:rsid w:val="008F66EC"/>
    <w:rsid w:val="00967468"/>
    <w:rsid w:val="009A054B"/>
    <w:rsid w:val="00A00DE1"/>
    <w:rsid w:val="00A34BD8"/>
    <w:rsid w:val="00B41CD7"/>
    <w:rsid w:val="00B75481"/>
    <w:rsid w:val="00C64BA6"/>
    <w:rsid w:val="00CF29EC"/>
    <w:rsid w:val="00D57DFF"/>
    <w:rsid w:val="00F0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BDFF66"/>
  <w15:chartTrackingRefBased/>
  <w15:docId w15:val="{AEC2B70F-6992-A649-8406-EDDDDC82A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57DFF"/>
  </w:style>
  <w:style w:type="paragraph" w:styleId="berschrift1">
    <w:name w:val="heading 1"/>
    <w:basedOn w:val="Standard"/>
    <w:next w:val="Standard"/>
    <w:link w:val="berschrift1Zchn"/>
    <w:uiPriority w:val="9"/>
    <w:qFormat/>
    <w:rsid w:val="005334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334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334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334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334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334D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334D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334D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334D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334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334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334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334D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334D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334D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334D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334D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334D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334D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334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334D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334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334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334D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334D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334D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334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334D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334D1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5334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334D1"/>
  </w:style>
  <w:style w:type="paragraph" w:styleId="Fuzeile">
    <w:name w:val="footer"/>
    <w:basedOn w:val="Standard"/>
    <w:link w:val="FuzeileZchn"/>
    <w:uiPriority w:val="99"/>
    <w:unhideWhenUsed/>
    <w:rsid w:val="005334D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334D1"/>
  </w:style>
  <w:style w:type="paragraph" w:customStyle="1" w:styleId="Default">
    <w:name w:val="Default"/>
    <w:rsid w:val="00231E69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48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achimsteven/Desktop/TUMjunior/TUMjunior_Vorlage_Arbeitsblatt_PDF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A3270D-CC26-F741-A74D-7CF6C4BC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TUMjunior_Vorlage_Arbeitsblatt_PDF.dotx</Template>
  <TotalTime>0</TotalTime>
  <Pages>3</Pages>
  <Words>229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Steven</dc:creator>
  <cp:keywords/>
  <dc:description/>
  <cp:lastModifiedBy>Joachim Steven</cp:lastModifiedBy>
  <cp:revision>2</cp:revision>
  <dcterms:created xsi:type="dcterms:W3CDTF">2024-08-16T14:41:00Z</dcterms:created>
  <dcterms:modified xsi:type="dcterms:W3CDTF">2024-08-16T14:41:00Z</dcterms:modified>
</cp:coreProperties>
</file>