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B37FC" w14:textId="3ACF2183" w:rsidR="00CF29EC" w:rsidRPr="00CF29EC" w:rsidRDefault="0049302A">
      <w:pPr>
        <w:rPr>
          <w:rFonts w:ascii="Arial" w:hAnsi="Arial" w:cs="Arial"/>
          <w:b/>
          <w:bCs/>
          <w:color w:val="595959" w:themeColor="text1" w:themeTint="A6"/>
          <w:spacing w:val="20"/>
        </w:rPr>
      </w:pPr>
      <w:proofErr w:type="spellStart"/>
      <w:r>
        <w:rPr>
          <w:rFonts w:ascii="Arial" w:hAnsi="Arial" w:cs="Arial"/>
          <w:b/>
          <w:bCs/>
          <w:color w:val="595959" w:themeColor="text1" w:themeTint="A6"/>
          <w:spacing w:val="20"/>
        </w:rPr>
        <w:t>TUMlab</w:t>
      </w:r>
      <w:proofErr w:type="spellEnd"/>
    </w:p>
    <w:p w14:paraId="3A17BEF6" w14:textId="12B131A1" w:rsidR="00231E69" w:rsidRDefault="0049302A" w:rsidP="00231E69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Zertifikat</w:t>
      </w:r>
      <w:r w:rsidR="005C7677">
        <w:rPr>
          <w:rFonts w:ascii="Arial" w:hAnsi="Arial" w:cs="Arial"/>
          <w:sz w:val="52"/>
          <w:szCs w:val="52"/>
        </w:rPr>
        <w:t xml:space="preserve"> als </w:t>
      </w:r>
      <w:r w:rsidR="005C7677">
        <w:rPr>
          <w:rFonts w:ascii="Arial" w:hAnsi="Arial" w:cs="Arial"/>
          <w:sz w:val="52"/>
          <w:szCs w:val="52"/>
        </w:rPr>
        <w:t>Astronaut*in</w:t>
      </w:r>
    </w:p>
    <w:p w14:paraId="56D951B3" w14:textId="2C37A65C" w:rsidR="00D328D5" w:rsidRPr="00231E69" w:rsidRDefault="00D328D5" w:rsidP="00231E69">
      <w:pPr>
        <w:rPr>
          <w:rFonts w:ascii="Arial" w:hAnsi="Arial" w:cs="Arial"/>
        </w:rPr>
      </w:pPr>
    </w:p>
    <w:p w14:paraId="383915F4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4685DAD4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72318F90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049B58F4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3F86B906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55BAEB94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4D2C255C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347F8287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355C6724" w14:textId="77777777" w:rsidR="0049302A" w:rsidRDefault="0049302A" w:rsidP="00D328D5">
      <w:pP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1AE781B4" w14:textId="77777777" w:rsidR="0049302A" w:rsidRDefault="0049302A" w:rsidP="00D328D5">
      <w:pPr>
        <w:pBdr>
          <w:bottom w:val="single" w:sz="6" w:space="1" w:color="auto"/>
        </w:pBdr>
        <w:ind w:right="673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72B76A96" w14:textId="7F571AD5" w:rsidR="00013899" w:rsidRDefault="00013899" w:rsidP="00D328D5">
      <w:pPr>
        <w:ind w:right="673"/>
        <w:rPr>
          <w:rFonts w:ascii="Verdana" w:hAnsi="Verdana"/>
        </w:rPr>
      </w:pPr>
    </w:p>
    <w:p w14:paraId="022387AE" w14:textId="6ED68040" w:rsidR="00013899" w:rsidRDefault="00013899" w:rsidP="00D328D5">
      <w:pPr>
        <w:ind w:right="673"/>
        <w:rPr>
          <w:rFonts w:ascii="Verdana" w:hAnsi="Verdana"/>
        </w:rPr>
      </w:pPr>
    </w:p>
    <w:p w14:paraId="41C02596" w14:textId="77777777" w:rsidR="00D328D5" w:rsidRDefault="00D328D5" w:rsidP="00231E69">
      <w:pPr>
        <w:ind w:right="673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FE0FABB" w14:textId="3215E19A" w:rsidR="00013899" w:rsidRDefault="002258B1" w:rsidP="002258B1">
      <w:pPr>
        <w:jc w:val="center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hat erfolgreich am</w:t>
      </w:r>
    </w:p>
    <w:p w14:paraId="2768B00F" w14:textId="7FC39869" w:rsidR="002258B1" w:rsidRDefault="002258B1" w:rsidP="00BC4BB8">
      <w:pP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2A878E46" w14:textId="6DA2CC29" w:rsidR="002258B1" w:rsidRDefault="005C7677" w:rsidP="00BC4BB8">
      <w:pP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1F3842" wp14:editId="526EC306">
            <wp:simplePos x="0" y="0"/>
            <wp:positionH relativeFrom="column">
              <wp:posOffset>477720</wp:posOffset>
            </wp:positionH>
            <wp:positionV relativeFrom="paragraph">
              <wp:posOffset>163529</wp:posOffset>
            </wp:positionV>
            <wp:extent cx="1118235" cy="591185"/>
            <wp:effectExtent l="0" t="0" r="0" b="5715"/>
            <wp:wrapNone/>
            <wp:docPr id="1154579125" name="Grafik 4" descr="Ein Bild, das Lupe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18897" name="Grafik 4" descr="Ein Bild, das Lupe, Kreis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D109" w14:textId="62B8FBDA" w:rsidR="002258B1" w:rsidRDefault="002258B1" w:rsidP="00BC4BB8">
      <w:pPr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74E695CD" w14:textId="7209761E" w:rsidR="002258B1" w:rsidRPr="005C7677" w:rsidRDefault="002258B1" w:rsidP="005C7677">
      <w:pPr>
        <w:pStyle w:val="Listenabsatz"/>
        <w:numPr>
          <w:ilvl w:val="0"/>
          <w:numId w:val="3"/>
        </w:numPr>
        <w:jc w:val="center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 w:rsidRPr="005C7677"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ASTRONAUT*INNENCAMP</w:t>
      </w:r>
    </w:p>
    <w:p w14:paraId="24320E50" w14:textId="77777777" w:rsidR="005C7677" w:rsidRDefault="005C7677" w:rsidP="005C7677">
      <w:pPr>
        <w:jc w:val="center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1AB416AF" w14:textId="77777777" w:rsidR="005C7677" w:rsidRPr="005C7677" w:rsidRDefault="005C7677" w:rsidP="005C7677">
      <w:pPr>
        <w:jc w:val="center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</w:p>
    <w:p w14:paraId="74B2E608" w14:textId="3A6446C2" w:rsidR="002258B1" w:rsidRPr="005C7677" w:rsidRDefault="005C7677" w:rsidP="005C7677">
      <w:pPr>
        <w:jc w:val="center"/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</w:pPr>
      <w:r w:rsidRPr="005C7677"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t</w:t>
      </w:r>
      <w:r w:rsidR="002258B1" w:rsidRPr="005C7677">
        <w:rPr>
          <w:rFonts w:ascii="Arial" w:hAnsi="Arial" w:cs="Arial"/>
          <w:b/>
          <w:bCs/>
          <w:color w:val="404040" w:themeColor="text1" w:themeTint="BF"/>
          <w:spacing w:val="20"/>
          <w:shd w:val="clear" w:color="auto" w:fill="FFFFFF"/>
        </w:rPr>
        <w:t>eilgenommen und dabei folgende Stationen durchlaufen:</w:t>
      </w:r>
    </w:p>
    <w:p w14:paraId="496E5F36" w14:textId="77777777" w:rsidR="005C7677" w:rsidRDefault="005C7677" w:rsidP="005C7677">
      <w:pPr>
        <w:pStyle w:val="Listenabsatz"/>
        <w:rPr>
          <w:rFonts w:ascii="Verdana" w:hAnsi="Verdana"/>
          <w:sz w:val="20"/>
          <w:szCs w:val="20"/>
        </w:rPr>
      </w:pPr>
    </w:p>
    <w:p w14:paraId="00C39164" w14:textId="77777777" w:rsidR="005C7677" w:rsidRDefault="005C7677" w:rsidP="005C7677">
      <w:pPr>
        <w:pStyle w:val="Listenabsatz"/>
        <w:rPr>
          <w:rFonts w:ascii="Verdana" w:hAnsi="Verdana"/>
          <w:sz w:val="20"/>
          <w:szCs w:val="20"/>
        </w:rPr>
      </w:pPr>
    </w:p>
    <w:p w14:paraId="152E3CF1" w14:textId="77777777" w:rsidR="005C7677" w:rsidRDefault="005C7677" w:rsidP="005C7677">
      <w:pPr>
        <w:pStyle w:val="Listenabsatz"/>
        <w:rPr>
          <w:rFonts w:ascii="Verdana" w:hAnsi="Verdana"/>
          <w:sz w:val="20"/>
          <w:szCs w:val="20"/>
        </w:rPr>
      </w:pPr>
    </w:p>
    <w:p w14:paraId="2C4009D9" w14:textId="29E4ABA4" w:rsidR="002258B1" w:rsidRDefault="002258B1" w:rsidP="002258B1">
      <w:pPr>
        <w:pStyle w:val="Listenabsatz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Nachweis der Sprachkenntniss</w:t>
      </w:r>
      <w:r w:rsidR="005C7677">
        <w:rPr>
          <w:rFonts w:ascii="Verdana" w:hAnsi="Verdana"/>
          <w:sz w:val="20"/>
          <w:szCs w:val="20"/>
        </w:rPr>
        <w:t>e</w:t>
      </w:r>
    </w:p>
    <w:p w14:paraId="4D1DAB0C" w14:textId="77777777" w:rsidR="005C7677" w:rsidRDefault="005C7677" w:rsidP="005C7677">
      <w:pPr>
        <w:pStyle w:val="Listenabsatz"/>
        <w:rPr>
          <w:rFonts w:ascii="Verdana" w:hAnsi="Verdana"/>
          <w:sz w:val="20"/>
          <w:szCs w:val="20"/>
        </w:rPr>
      </w:pPr>
    </w:p>
    <w:p w14:paraId="7BFD1483" w14:textId="092C8DA9" w:rsidR="002258B1" w:rsidRDefault="002258B1" w:rsidP="002258B1">
      <w:pPr>
        <w:pStyle w:val="Listenabsatz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Fitnesstest</w:t>
      </w:r>
    </w:p>
    <w:p w14:paraId="280A5F5E" w14:textId="77777777" w:rsidR="005C7677" w:rsidRPr="005C7677" w:rsidRDefault="005C7677" w:rsidP="005C7677">
      <w:pPr>
        <w:rPr>
          <w:rFonts w:ascii="Verdana" w:hAnsi="Verdana"/>
          <w:sz w:val="20"/>
          <w:szCs w:val="20"/>
        </w:rPr>
      </w:pPr>
    </w:p>
    <w:p w14:paraId="6AEA1DAB" w14:textId="10633220" w:rsidR="002258B1" w:rsidRDefault="002258B1" w:rsidP="002258B1">
      <w:pPr>
        <w:pStyle w:val="Listenabsatz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Wissenschaftliches Arbeiten</w:t>
      </w:r>
    </w:p>
    <w:p w14:paraId="5727EEA0" w14:textId="77777777" w:rsidR="005C7677" w:rsidRDefault="005C7677" w:rsidP="005C7677">
      <w:pPr>
        <w:pStyle w:val="Listenabsatz"/>
        <w:rPr>
          <w:rFonts w:ascii="Verdana" w:hAnsi="Verdana"/>
          <w:sz w:val="20"/>
          <w:szCs w:val="20"/>
        </w:rPr>
      </w:pPr>
    </w:p>
    <w:p w14:paraId="7350A646" w14:textId="39F3C060" w:rsidR="002258B1" w:rsidRDefault="002258B1" w:rsidP="002258B1">
      <w:pPr>
        <w:pStyle w:val="Listenabsatz"/>
        <w:numPr>
          <w:ilvl w:val="0"/>
          <w:numId w:val="2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Ausbildung am Mond-Rover</w:t>
      </w:r>
    </w:p>
    <w:p w14:paraId="0BE9D512" w14:textId="77777777" w:rsidR="002258B1" w:rsidRDefault="002258B1" w:rsidP="002258B1">
      <w:pPr>
        <w:rPr>
          <w:rFonts w:ascii="Verdana" w:hAnsi="Verdana"/>
          <w:sz w:val="20"/>
          <w:szCs w:val="20"/>
        </w:rPr>
      </w:pPr>
    </w:p>
    <w:p w14:paraId="2DE80A22" w14:textId="77777777" w:rsidR="002258B1" w:rsidRDefault="002258B1" w:rsidP="002258B1">
      <w:pPr>
        <w:rPr>
          <w:rFonts w:ascii="Verdana" w:hAnsi="Verdana"/>
          <w:sz w:val="20"/>
          <w:szCs w:val="20"/>
        </w:rPr>
      </w:pPr>
    </w:p>
    <w:p w14:paraId="6AE8EF8A" w14:textId="77777777" w:rsidR="002258B1" w:rsidRDefault="002258B1" w:rsidP="002258B1">
      <w:pPr>
        <w:rPr>
          <w:rFonts w:ascii="Verdana" w:hAnsi="Verdana"/>
          <w:sz w:val="20"/>
          <w:szCs w:val="20"/>
        </w:rPr>
      </w:pPr>
    </w:p>
    <w:p w14:paraId="2ED16564" w14:textId="77777777" w:rsidR="002258B1" w:rsidRDefault="002258B1" w:rsidP="002258B1">
      <w:pPr>
        <w:rPr>
          <w:rFonts w:ascii="Verdana" w:hAnsi="Verdana"/>
          <w:sz w:val="20"/>
          <w:szCs w:val="20"/>
        </w:rPr>
      </w:pPr>
    </w:p>
    <w:p w14:paraId="382D7AC6" w14:textId="77777777" w:rsidR="005C7677" w:rsidRDefault="005C7677" w:rsidP="002258B1">
      <w:pPr>
        <w:rPr>
          <w:rFonts w:ascii="Verdana" w:hAnsi="Verdana"/>
          <w:sz w:val="20"/>
          <w:szCs w:val="20"/>
        </w:rPr>
      </w:pPr>
    </w:p>
    <w:p w14:paraId="7AD17863" w14:textId="77777777" w:rsidR="005C7677" w:rsidRDefault="005C7677" w:rsidP="002258B1">
      <w:pPr>
        <w:rPr>
          <w:rFonts w:ascii="Verdana" w:hAnsi="Verdana"/>
          <w:sz w:val="20"/>
          <w:szCs w:val="20"/>
        </w:rPr>
      </w:pPr>
    </w:p>
    <w:p w14:paraId="043891F7" w14:textId="66B31226" w:rsidR="002258B1" w:rsidRDefault="005C7677" w:rsidP="002258B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D760A" wp14:editId="1E50553F">
                <wp:simplePos x="0" y="0"/>
                <wp:positionH relativeFrom="column">
                  <wp:posOffset>-2941</wp:posOffset>
                </wp:positionH>
                <wp:positionV relativeFrom="paragraph">
                  <wp:posOffset>145415</wp:posOffset>
                </wp:positionV>
                <wp:extent cx="2395220" cy="0"/>
                <wp:effectExtent l="0" t="0" r="17780" b="12700"/>
                <wp:wrapNone/>
                <wp:docPr id="566456048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52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E4B9D" id="Gerade Verbindung 1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11.45pt" to="188.35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" strokecolor="#156082 [3204]" strokeweight=".5pt">
                <v:stroke joinstyle="miter"/>
              </v:line>
            </w:pict>
          </mc:Fallback>
        </mc:AlternateContent>
      </w:r>
      <w:r w:rsidR="002258B1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F6E88" wp14:editId="7ECC3004">
                <wp:simplePos x="0" y="0"/>
                <wp:positionH relativeFrom="column">
                  <wp:posOffset>3139206</wp:posOffset>
                </wp:positionH>
                <wp:positionV relativeFrom="paragraph">
                  <wp:posOffset>154305</wp:posOffset>
                </wp:positionV>
                <wp:extent cx="2635017" cy="0"/>
                <wp:effectExtent l="0" t="0" r="6985" b="12700"/>
                <wp:wrapNone/>
                <wp:docPr id="1953442276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5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864A89" id="Gerade Verbindung 1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2pt,12.15pt" to="454.7pt,1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" strokecolor="#156082 [3204]" strokeweight=".5pt">
                <v:stroke joinstyle="miter"/>
              </v:line>
            </w:pict>
          </mc:Fallback>
        </mc:AlternateContent>
      </w:r>
    </w:p>
    <w:p w14:paraId="468EA105" w14:textId="3028EEC8" w:rsidR="002258B1" w:rsidRPr="002258B1" w:rsidRDefault="002258B1" w:rsidP="002258B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Ort, Datum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5C7677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 xml:space="preserve">Unterschrift </w:t>
      </w:r>
      <w:proofErr w:type="spellStart"/>
      <w:r>
        <w:rPr>
          <w:rFonts w:ascii="Verdana" w:hAnsi="Verdana"/>
          <w:sz w:val="20"/>
          <w:szCs w:val="20"/>
        </w:rPr>
        <w:t>NuT</w:t>
      </w:r>
      <w:proofErr w:type="spellEnd"/>
      <w:r>
        <w:rPr>
          <w:rFonts w:ascii="Verdana" w:hAnsi="Verdana"/>
          <w:sz w:val="20"/>
          <w:szCs w:val="20"/>
        </w:rPr>
        <w:t>-Fachlehrkraft</w:t>
      </w:r>
    </w:p>
    <w:sectPr w:rsidR="002258B1" w:rsidRPr="002258B1" w:rsidSect="00A00DE1">
      <w:headerReference w:type="default" r:id="rId9"/>
      <w:footerReference w:type="default" r:id="rId10"/>
      <w:pgSz w:w="11900" w:h="16840"/>
      <w:pgMar w:top="2835" w:right="1418" w:bottom="1134" w:left="130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3B52A" w14:textId="77777777" w:rsidR="00D968F4" w:rsidRDefault="00D968F4" w:rsidP="005334D1">
      <w:r>
        <w:separator/>
      </w:r>
    </w:p>
  </w:endnote>
  <w:endnote w:type="continuationSeparator" w:id="0">
    <w:p w14:paraId="03C7291B" w14:textId="77777777" w:rsidR="00D968F4" w:rsidRDefault="00D968F4" w:rsidP="00533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639F2" w14:textId="77777777" w:rsidR="003F4728" w:rsidRPr="00A00DE1" w:rsidRDefault="003F4728" w:rsidP="003F4728">
    <w:pPr>
      <w:spacing w:before="750" w:after="300"/>
      <w:jc w:val="center"/>
      <w:outlineLvl w:val="1"/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</w:pPr>
    <w:r w:rsidRPr="003F4728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>©</w:t>
    </w:r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 xml:space="preserve"> </w:t>
    </w:r>
    <w:proofErr w:type="spellStart"/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>TUMjunior</w:t>
    </w:r>
    <w:proofErr w:type="spellEnd"/>
    <w:r w:rsidRPr="00A00DE1">
      <w:rPr>
        <w:rFonts w:ascii="Arial" w:eastAsia="Times New Roman" w:hAnsi="Arial" w:cs="Arial"/>
        <w:color w:val="747474" w:themeColor="background2" w:themeShade="80"/>
        <w:sz w:val="18"/>
        <w:szCs w:val="18"/>
        <w:lang w:eastAsia="de-DE"/>
      </w:rPr>
      <w:t xml:space="preserve"> Team</w:t>
    </w:r>
  </w:p>
  <w:p w14:paraId="5299B89A" w14:textId="77777777" w:rsidR="003F4728" w:rsidRDefault="003F47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54E478" w14:textId="77777777" w:rsidR="00D968F4" w:rsidRDefault="00D968F4" w:rsidP="005334D1">
      <w:r>
        <w:separator/>
      </w:r>
    </w:p>
  </w:footnote>
  <w:footnote w:type="continuationSeparator" w:id="0">
    <w:p w14:paraId="0BBCB49E" w14:textId="77777777" w:rsidR="00D968F4" w:rsidRDefault="00D968F4" w:rsidP="00533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45E15" w14:textId="1D1DF405" w:rsidR="005334D1" w:rsidRPr="005334D1" w:rsidRDefault="002258B1">
    <w:pPr>
      <w:pStyle w:val="Kopfzeile"/>
      <w:rPr>
        <w:rFonts w:ascii="Arial" w:hAnsi="Arial" w:cs="Arial"/>
      </w:rPr>
    </w:pPr>
    <w:r w:rsidRPr="002258B1">
      <w:drawing>
        <wp:anchor distT="0" distB="0" distL="114300" distR="114300" simplePos="0" relativeHeight="251659263" behindDoc="1" locked="0" layoutInCell="1" allowOverlap="1" wp14:anchorId="6E1886CA" wp14:editId="3001B918">
          <wp:simplePos x="0" y="0"/>
          <wp:positionH relativeFrom="margin">
            <wp:posOffset>-705610</wp:posOffset>
          </wp:positionH>
          <wp:positionV relativeFrom="margin">
            <wp:posOffset>-1635617</wp:posOffset>
          </wp:positionV>
          <wp:extent cx="1337151" cy="1300766"/>
          <wp:effectExtent l="0" t="0" r="0" b="0"/>
          <wp:wrapSquare wrapText="bothSides"/>
          <wp:docPr id="125349849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498494" name=""/>
                  <pic:cNvPicPr/>
                </pic:nvPicPr>
                <pic:blipFill>
                  <a:blip r:embed="rId1">
                    <a:duotone>
                      <a:prstClr val="black"/>
                      <a:schemeClr val="bg2">
                        <a:lumMod val="50000"/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151" cy="1300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80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33D01E" wp14:editId="71F69FA3">
              <wp:simplePos x="0" y="0"/>
              <wp:positionH relativeFrom="margin">
                <wp:posOffset>-831850</wp:posOffset>
              </wp:positionH>
              <wp:positionV relativeFrom="paragraph">
                <wp:posOffset>-449580</wp:posOffset>
              </wp:positionV>
              <wp:extent cx="297950" cy="1366463"/>
              <wp:effectExtent l="0" t="0" r="0" b="5715"/>
              <wp:wrapNone/>
              <wp:docPr id="1024699831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7950" cy="1366463"/>
                      </a:xfrm>
                      <a:prstGeom prst="rect">
                        <a:avLst/>
                      </a:prstGeom>
                      <a:solidFill>
                        <a:schemeClr val="bg2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DBAF22" id="Rechteck 5" o:spid="_x0000_s1026" style="position:absolute;margin-left:-65.5pt;margin-top:-35.4pt;width:23.45pt;height:107.6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" fillcolor="#737373 [1614]" stroked="f" strokeweight="1pt">
              <v:textbox inset="0,0,0,0"/>
              <w10:wrap anchorx="margin"/>
            </v:rect>
          </w:pict>
        </mc:Fallback>
      </mc:AlternateContent>
    </w:r>
    <w:r w:rsidR="005334D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C46C55" wp14:editId="455B7541">
              <wp:simplePos x="0" y="0"/>
              <wp:positionH relativeFrom="column">
                <wp:posOffset>627380</wp:posOffset>
              </wp:positionH>
              <wp:positionV relativeFrom="paragraph">
                <wp:posOffset>1905</wp:posOffset>
              </wp:positionV>
              <wp:extent cx="4638040" cy="1828800"/>
              <wp:effectExtent l="0" t="0" r="0" b="0"/>
              <wp:wrapSquare wrapText="bothSides"/>
              <wp:docPr id="92972853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04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36178F" w14:textId="752F94CF" w:rsidR="005334D1" w:rsidRDefault="005334D1" w:rsidP="005334D1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</w:pPr>
                          <w:r w:rsidRPr="0011280F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 xml:space="preserve">JAHRGANGSSTUFE </w:t>
                          </w:r>
                          <w:r w:rsidR="00231E69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>0</w:t>
                          </w:r>
                          <w:r w:rsidR="006335ED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>5</w:t>
                          </w:r>
                          <w:r w:rsidRPr="0011280F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 xml:space="preserve">  I  </w:t>
                          </w:r>
                          <w:r w:rsidR="00231E69"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>NATUR UND TECHNIK</w:t>
                          </w:r>
                        </w:p>
                        <w:p w14:paraId="1234FDA2" w14:textId="4C554FF5" w:rsidR="006335ED" w:rsidRPr="0011280F" w:rsidRDefault="006335ED" w:rsidP="005334D1">
                          <w:pPr>
                            <w:pStyle w:val="Kopfzeile"/>
                            <w:jc w:val="center"/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  <w:t xml:space="preserve">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C46C5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49.4pt;margin-top:.15pt;width:365.2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" filled="f" stroked="f" strokeweight=".5pt">
              <v:textbox style="mso-fit-shape-to-text:t">
                <w:txbxContent>
                  <w:p w14:paraId="4D36178F" w14:textId="752F94CF" w:rsidR="005334D1" w:rsidRDefault="005334D1" w:rsidP="005334D1">
                    <w:pPr>
                      <w:pStyle w:val="Kopfzeile"/>
                      <w:jc w:val="center"/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</w:pPr>
                    <w:r w:rsidRPr="0011280F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 xml:space="preserve">JAHRGANGSSTUFE </w:t>
                    </w:r>
                    <w:r w:rsidR="00231E69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>0</w:t>
                    </w:r>
                    <w:r w:rsidR="006335ED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>5</w:t>
                    </w:r>
                    <w:r w:rsidRPr="0011280F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 xml:space="preserve">  I  </w:t>
                    </w:r>
                    <w:r w:rsidR="00231E69"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>NATUR UND TECHNIK</w:t>
                    </w:r>
                  </w:p>
                  <w:p w14:paraId="1234FDA2" w14:textId="4C554FF5" w:rsidR="006335ED" w:rsidRPr="0011280F" w:rsidRDefault="006335ED" w:rsidP="005334D1">
                    <w:pPr>
                      <w:pStyle w:val="Kopfzeile"/>
                      <w:jc w:val="center"/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  <w:t xml:space="preserve">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334D1">
      <w:rPr>
        <w:noProof/>
      </w:rPr>
      <w:drawing>
        <wp:anchor distT="0" distB="0" distL="114300" distR="114300" simplePos="0" relativeHeight="251661312" behindDoc="1" locked="0" layoutInCell="1" allowOverlap="1" wp14:anchorId="2D9B6F4B" wp14:editId="3F095C00">
          <wp:simplePos x="0" y="0"/>
          <wp:positionH relativeFrom="column">
            <wp:posOffset>5384823</wp:posOffset>
          </wp:positionH>
          <wp:positionV relativeFrom="paragraph">
            <wp:posOffset>-285291</wp:posOffset>
          </wp:positionV>
          <wp:extent cx="1118235" cy="591185"/>
          <wp:effectExtent l="0" t="0" r="0" b="5715"/>
          <wp:wrapNone/>
          <wp:docPr id="1064118897" name="Grafik 4" descr="Ein Bild, das Lupe, Kreis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118897" name="Grafik 4" descr="Ein Bild, das Lupe, Kreis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823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34D1">
      <w:fldChar w:fldCharType="begin"/>
    </w:r>
    <w:r w:rsidR="005334D1">
      <w:instrText xml:space="preserve"> INCLUDEPICTURE "cid:1DD3DC9E-476A-419E-BD03-B967076CD85D" \* MERGEFORMATINET </w:instrText>
    </w:r>
    <w:r w:rsidR="005334D1">
      <w:fldChar w:fldCharType="separate"/>
    </w:r>
    <w:r w:rsidR="005334D1">
      <w:rPr>
        <w:noProof/>
      </w:rPr>
      <mc:AlternateContent>
        <mc:Choice Requires="wps">
          <w:drawing>
            <wp:inline distT="0" distB="0" distL="0" distR="0" wp14:anchorId="651B37FA" wp14:editId="603F52B3">
              <wp:extent cx="302895" cy="302895"/>
              <wp:effectExtent l="0" t="0" r="0" b="0"/>
              <wp:docPr id="1273635089" name="Rechteck 1" descr="TUM junior copic_cro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BD6A302" id="Rechteck 1" o:spid="_x0000_s1026" alt="TUM junior copic_crop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5334D1">
      <w:fldChar w:fldCharType="end"/>
    </w:r>
    <w:r w:rsidR="005334D1">
      <w:fldChar w:fldCharType="begin"/>
    </w:r>
    <w:r w:rsidR="005334D1">
      <w:instrText xml:space="preserve"> INCLUDEPICTURE "cid:1DD3DC9E-476A-419E-BD03-B967076CD85D" \* MERGEFORMATINET </w:instrText>
    </w:r>
    <w:r w:rsidR="005334D1">
      <w:fldChar w:fldCharType="separate"/>
    </w:r>
    <w:r w:rsidR="005334D1">
      <w:rPr>
        <w:noProof/>
      </w:rPr>
      <mc:AlternateContent>
        <mc:Choice Requires="wps">
          <w:drawing>
            <wp:inline distT="0" distB="0" distL="0" distR="0" wp14:anchorId="785497E8" wp14:editId="60549B49">
              <wp:extent cx="302895" cy="302895"/>
              <wp:effectExtent l="0" t="0" r="0" b="0"/>
              <wp:docPr id="1093027049" name="Rechteck 2" descr="TUM junior copic_crop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4AA55CE" id="Rechteck 2" o:spid="_x0000_s1026" alt="TUM junior copic_crop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5334D1">
      <w:fldChar w:fldCharType="end"/>
    </w:r>
  </w:p>
  <w:p w14:paraId="485A31E8" w14:textId="43E40198" w:rsidR="005334D1" w:rsidRDefault="00CF29E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D6310A" wp14:editId="086346DA">
              <wp:simplePos x="0" y="0"/>
              <wp:positionH relativeFrom="column">
                <wp:posOffset>-2304415</wp:posOffset>
              </wp:positionH>
              <wp:positionV relativeFrom="paragraph">
                <wp:posOffset>309880</wp:posOffset>
              </wp:positionV>
              <wp:extent cx="3237865" cy="243840"/>
              <wp:effectExtent l="0" t="0" r="0" b="0"/>
              <wp:wrapSquare wrapText="bothSides"/>
              <wp:docPr id="15149744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3237865" cy="243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5CDF69" w14:textId="0B5648A8" w:rsidR="0011280F" w:rsidRPr="0011280F" w:rsidRDefault="0049302A" w:rsidP="0049302A">
                          <w:pPr>
                            <w:pStyle w:val="Kopfzeile"/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595959" w:themeColor="text1" w:themeTint="A6"/>
                              <w:spacing w:val="4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747474" w:themeColor="background2" w:themeShade="80"/>
                              <w:spacing w:val="40"/>
                              <w:sz w:val="20"/>
                              <w:szCs w:val="20"/>
                            </w:rPr>
                            <w:t xml:space="preserve">ASTRONAUT*INNEN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spacing w:val="40"/>
                              <w:sz w:val="20"/>
                              <w:szCs w:val="20"/>
                            </w:rPr>
                            <w:t>ZERTIFIKAT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D6310A" id="_x0000_s1027" type="#_x0000_t202" style="position:absolute;margin-left:-181.45pt;margin-top:24.4pt;width:254.95pt;height:19.2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" filled="f" stroked="f" strokeweight=".5pt">
              <v:textbox>
                <w:txbxContent>
                  <w:p w14:paraId="435CDF69" w14:textId="0B5648A8" w:rsidR="0011280F" w:rsidRPr="0011280F" w:rsidRDefault="0049302A" w:rsidP="0049302A">
                    <w:pPr>
                      <w:pStyle w:val="Kopfzeile"/>
                      <w:rPr>
                        <w:rFonts w:ascii="Arial" w:hAnsi="Arial" w:cs="Arial"/>
                        <w:b/>
                        <w:bCs/>
                        <w:noProof/>
                        <w:color w:val="595959" w:themeColor="text1" w:themeTint="A6"/>
                        <w:spacing w:val="4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color w:val="747474" w:themeColor="background2" w:themeShade="80"/>
                        <w:spacing w:val="40"/>
                        <w:sz w:val="20"/>
                        <w:szCs w:val="20"/>
                      </w:rPr>
                      <w:t xml:space="preserve">ASTRONAUT*INNEN </w:t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color w:val="FFFFFF" w:themeColor="background1"/>
                        <w:spacing w:val="40"/>
                        <w:sz w:val="20"/>
                        <w:szCs w:val="20"/>
                      </w:rPr>
                      <w:t>ZERTIFIKAT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E8B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E37072E"/>
    <w:multiLevelType w:val="hybridMultilevel"/>
    <w:tmpl w:val="7E5CFEF2"/>
    <w:lvl w:ilvl="0" w:tplc="9370A1A0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  <w:b/>
        <w:color w:val="B4D237"/>
        <w:sz w:val="24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5D0363D"/>
    <w:multiLevelType w:val="hybridMultilevel"/>
    <w:tmpl w:val="E72C108E"/>
    <w:lvl w:ilvl="0" w:tplc="58F8BD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8170234">
    <w:abstractNumId w:val="0"/>
  </w:num>
  <w:num w:numId="2" w16cid:durableId="729571629">
    <w:abstractNumId w:val="1"/>
  </w:num>
  <w:num w:numId="3" w16cid:durableId="913314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E69"/>
    <w:rsid w:val="00013899"/>
    <w:rsid w:val="00016036"/>
    <w:rsid w:val="0004358C"/>
    <w:rsid w:val="0011280F"/>
    <w:rsid w:val="00116ABE"/>
    <w:rsid w:val="0012695E"/>
    <w:rsid w:val="00163314"/>
    <w:rsid w:val="001A14CC"/>
    <w:rsid w:val="002258B1"/>
    <w:rsid w:val="00231E69"/>
    <w:rsid w:val="00284433"/>
    <w:rsid w:val="003C5A78"/>
    <w:rsid w:val="003F4728"/>
    <w:rsid w:val="003F6663"/>
    <w:rsid w:val="0049302A"/>
    <w:rsid w:val="004F1653"/>
    <w:rsid w:val="00527B90"/>
    <w:rsid w:val="005334D1"/>
    <w:rsid w:val="0054496F"/>
    <w:rsid w:val="005C7677"/>
    <w:rsid w:val="006179F7"/>
    <w:rsid w:val="006335ED"/>
    <w:rsid w:val="006950D8"/>
    <w:rsid w:val="0075752E"/>
    <w:rsid w:val="008377A3"/>
    <w:rsid w:val="008C1E19"/>
    <w:rsid w:val="008F66EC"/>
    <w:rsid w:val="00967468"/>
    <w:rsid w:val="009A054B"/>
    <w:rsid w:val="009B4E1E"/>
    <w:rsid w:val="00A00DE1"/>
    <w:rsid w:val="00A34BD8"/>
    <w:rsid w:val="00B41CD7"/>
    <w:rsid w:val="00B75481"/>
    <w:rsid w:val="00B96D8F"/>
    <w:rsid w:val="00BC4BB8"/>
    <w:rsid w:val="00C03601"/>
    <w:rsid w:val="00C313ED"/>
    <w:rsid w:val="00C64BA6"/>
    <w:rsid w:val="00C66DE2"/>
    <w:rsid w:val="00C94229"/>
    <w:rsid w:val="00CF29EC"/>
    <w:rsid w:val="00D328D5"/>
    <w:rsid w:val="00D57DFF"/>
    <w:rsid w:val="00D968F4"/>
    <w:rsid w:val="00DE0679"/>
    <w:rsid w:val="00E72027"/>
    <w:rsid w:val="00EA65CE"/>
    <w:rsid w:val="00F06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BDFF66"/>
  <w15:chartTrackingRefBased/>
  <w15:docId w15:val="{AEC2B70F-6992-A649-8406-EDDDDC82A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7DFF"/>
  </w:style>
  <w:style w:type="paragraph" w:styleId="berschrift1">
    <w:name w:val="heading 1"/>
    <w:basedOn w:val="Standard"/>
    <w:next w:val="Standard"/>
    <w:link w:val="berschrift1Zchn"/>
    <w:uiPriority w:val="9"/>
    <w:qFormat/>
    <w:rsid w:val="005334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334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334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334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334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334D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334D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334D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334D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334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334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334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334D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334D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334D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334D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334D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334D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334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34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334D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334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334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334D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334D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334D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34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34D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334D1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5334D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334D1"/>
  </w:style>
  <w:style w:type="paragraph" w:styleId="Fuzeile">
    <w:name w:val="footer"/>
    <w:basedOn w:val="Standard"/>
    <w:link w:val="FuzeileZchn"/>
    <w:uiPriority w:val="99"/>
    <w:unhideWhenUsed/>
    <w:rsid w:val="005334D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334D1"/>
  </w:style>
  <w:style w:type="paragraph" w:customStyle="1" w:styleId="Default">
    <w:name w:val="Default"/>
    <w:rsid w:val="00231E69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achimsteven/Desktop/TUMjunior/TUMjunior_Vorlage_Arbeitsblatt_PD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A3270D-CC26-F741-A74D-7CF6C4BC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TUMjunior_Vorlage_Arbeitsblatt_PDF.dotx</Template>
  <TotalTime>0</TotalTime>
  <Pages>1</Pages>
  <Words>41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Steven</dc:creator>
  <cp:keywords/>
  <dc:description/>
  <cp:lastModifiedBy>Joachim Steven</cp:lastModifiedBy>
  <cp:revision>2</cp:revision>
  <dcterms:created xsi:type="dcterms:W3CDTF">2025-01-26T08:06:00Z</dcterms:created>
  <dcterms:modified xsi:type="dcterms:W3CDTF">2025-01-26T08:06:00Z</dcterms:modified>
</cp:coreProperties>
</file>